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69674" w14:textId="139B25EF" w:rsidR="00D63C61" w:rsidRPr="004D0EC8" w:rsidRDefault="009D702D" w:rsidP="00D63C61">
      <w:pPr>
        <w:pStyle w:val="NHeading"/>
      </w:pPr>
      <w:r w:rsidRPr="009D702D">
        <w:rPr>
          <w:noProof/>
          <w:color w:val="00B2E9" w:themeColor="background2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1" layoutInCell="1" allowOverlap="1" wp14:anchorId="1244670F" wp14:editId="65326950">
                <wp:simplePos x="0" y="0"/>
                <wp:positionH relativeFrom="page">
                  <wp:posOffset>-361507</wp:posOffset>
                </wp:positionH>
                <wp:positionV relativeFrom="page">
                  <wp:posOffset>1339702</wp:posOffset>
                </wp:positionV>
                <wp:extent cx="2771280" cy="10920240"/>
                <wp:effectExtent l="2552700" t="0" r="2562860" b="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0000">
                          <a:off x="0" y="0"/>
                          <a:ext cx="2771280" cy="109202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73B0E39" id="Rectangle 240" o:spid="_x0000_s1026" style="position:absolute;margin-left:-28.45pt;margin-top:105.5pt;width:218.2pt;height:859.85pt;rotation:-30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" fillcolor="#00638a [3215]" stroked="f" strokeweight="1pt">
                <w10:wrap anchorx="page" anchory="page"/>
                <w10:anchorlock/>
              </v:rect>
            </w:pict>
          </mc:Fallback>
        </mc:AlternateContent>
      </w:r>
      <w:r w:rsidR="00D63C61" w:rsidRPr="00D63C61">
        <w:rPr>
          <w:rStyle w:val="NHeadingNumbers"/>
        </w:rPr>
        <w:t xml:space="preserve"> </w:t>
      </w:r>
      <w:r w:rsidR="00D63C61">
        <w:rPr>
          <w:rStyle w:val="NHeadingNumbers"/>
        </w:rPr>
        <w:t>NIBRT Cancellation Policy</w:t>
      </w:r>
    </w:p>
    <w:p w14:paraId="315C1FF8" w14:textId="420AFCDE" w:rsidR="00B21DCC" w:rsidRPr="00755B63" w:rsidRDefault="00B21DCC" w:rsidP="00003008">
      <w:pPr>
        <w:pStyle w:val="NCoverSubtitle"/>
        <w:jc w:val="right"/>
      </w:pPr>
    </w:p>
    <w:p w14:paraId="3643467C" w14:textId="77777777" w:rsidR="00B21DCC" w:rsidRDefault="00762DB7" w:rsidP="00B21DCC">
      <w:pPr>
        <w:sectPr w:rsidR="00B21DCC" w:rsidSect="006B4068">
          <w:headerReference w:type="even" r:id="rId7"/>
          <w:headerReference w:type="default" r:id="rId8"/>
          <w:headerReference w:type="first" r:id="rId9"/>
          <w:pgSz w:w="11906" w:h="16838" w:code="9"/>
          <w:pgMar w:top="5103" w:right="1134" w:bottom="8647" w:left="1134" w:header="284" w:footer="284" w:gutter="0"/>
          <w:cols w:space="708"/>
          <w:titlePg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59FF0B1C" wp14:editId="285A2457">
                <wp:simplePos x="0" y="0"/>
                <wp:positionH relativeFrom="column">
                  <wp:posOffset>-730250</wp:posOffset>
                </wp:positionH>
                <wp:positionV relativeFrom="page">
                  <wp:posOffset>4518660</wp:posOffset>
                </wp:positionV>
                <wp:extent cx="7563485" cy="3274695"/>
                <wp:effectExtent l="0" t="0" r="0" b="1905"/>
                <wp:wrapNone/>
                <wp:docPr id="2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485" cy="32746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431864A" id="Rectangle 3" o:spid="_x0000_s1026" style="position:absolute;margin-left:-57.5pt;margin-top:355.8pt;width:595.55pt;height:257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" stroked="f" strokeweight="1pt">
                <v:fill r:id="rId11" o:title="" recolor="t" rotate="t" type="frame"/>
                <w10:wrap anchory="page"/>
                <w10:anchorlock/>
              </v:rect>
            </w:pict>
          </mc:Fallback>
        </mc:AlternateContent>
      </w:r>
    </w:p>
    <w:p w14:paraId="1DB0362F" w14:textId="77777777" w:rsidR="00B21DCC" w:rsidRDefault="00B21DCC" w:rsidP="00B21DCC">
      <w:pPr>
        <w:pStyle w:val="NBodyCopy"/>
      </w:pPr>
    </w:p>
    <w:p w14:paraId="4ECD2281" w14:textId="77777777" w:rsidR="00D63C61" w:rsidRDefault="00D63C61" w:rsidP="00D63C61">
      <w:pPr>
        <w:rPr>
          <w:u w:val="single"/>
        </w:rPr>
      </w:pPr>
      <w:r>
        <w:rPr>
          <w:u w:val="single"/>
        </w:rPr>
        <w:t>Postponement/ cancellation of customised course (group booking)</w:t>
      </w:r>
    </w:p>
    <w:p w14:paraId="2EB181CF" w14:textId="77777777" w:rsidR="00D63C61" w:rsidRDefault="00D63C61" w:rsidP="00D63C6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Groups are liable to pay 100% of the fees in case of postponement/ cancellation of customised course less than 2 weeks from the course start date.</w:t>
      </w:r>
    </w:p>
    <w:p w14:paraId="6ACDBEF5" w14:textId="77777777" w:rsidR="00D63C61" w:rsidRDefault="00D63C61" w:rsidP="00D63C6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Groups are liable to pay 50% of the fees in case of postponement/ cancellation of customised course between 2 and 4 weeks from the course start date.</w:t>
      </w:r>
    </w:p>
    <w:p w14:paraId="7223B842" w14:textId="77777777" w:rsidR="00D63C61" w:rsidRDefault="00D63C61" w:rsidP="00D63C6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There are no postponement/cancellation fees in case of postponement/cancellation more than 4 weeks before the course start date.</w:t>
      </w:r>
    </w:p>
    <w:p w14:paraId="5F60B489" w14:textId="77777777" w:rsidR="00D63C61" w:rsidRDefault="00D63C61" w:rsidP="00D63C61">
      <w:pPr>
        <w:pStyle w:val="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There are minimum and maximum trainee numbers required for customised courses. Final trainee numbers must be confirmed 4 weeks prior to the course start date. Changes to trainee numbers less than 4 weeks from the course will be subject to the above cancellation policies.</w:t>
      </w:r>
    </w:p>
    <w:p w14:paraId="1BFACFA7" w14:textId="77777777" w:rsidR="00D63C61" w:rsidRDefault="00D63C61" w:rsidP="00D63C61"/>
    <w:p w14:paraId="7FFCF203" w14:textId="77777777" w:rsidR="00D63C61" w:rsidRDefault="00D63C61" w:rsidP="00D63C61">
      <w:pPr>
        <w:rPr>
          <w:u w:val="single"/>
        </w:rPr>
      </w:pPr>
      <w:r>
        <w:rPr>
          <w:u w:val="single"/>
        </w:rPr>
        <w:t>Cancellation by Trainee</w:t>
      </w:r>
    </w:p>
    <w:p w14:paraId="25DD4DB6" w14:textId="77777777" w:rsidR="00D63C61" w:rsidRDefault="00D63C61" w:rsidP="00D63C61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Attendees are liable to pay 100% of the fees in case of cancellation less than 2 weeks from the course start date.</w:t>
      </w:r>
    </w:p>
    <w:p w14:paraId="35FAF2E5" w14:textId="77777777" w:rsidR="00D63C61" w:rsidRDefault="00D63C61" w:rsidP="00D63C61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Attendees are liable to pay 50% of the fees in case of cancellation between 2 and 4 weeks from the course start date.</w:t>
      </w:r>
    </w:p>
    <w:p w14:paraId="7745025F" w14:textId="77777777" w:rsidR="00D63C61" w:rsidRDefault="00D63C61" w:rsidP="00D63C61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There are no cancellation fees in case of cancellation more than 4 weeks before the course start date.</w:t>
      </w:r>
    </w:p>
    <w:p w14:paraId="2D78E5C8" w14:textId="77777777" w:rsidR="00D63C61" w:rsidRDefault="00D63C61" w:rsidP="00D63C61">
      <w:pPr>
        <w:pStyle w:val="ListParagraph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As an alternative to cancellation, attendees can name a replacement to attend in your place.</w:t>
      </w:r>
    </w:p>
    <w:p w14:paraId="1213F975" w14:textId="77777777" w:rsidR="00D63C61" w:rsidRDefault="00D63C61" w:rsidP="00D63C61"/>
    <w:p w14:paraId="2355C224" w14:textId="77777777" w:rsidR="00D63C61" w:rsidRDefault="00D63C61" w:rsidP="00D63C61">
      <w:pPr>
        <w:rPr>
          <w:u w:val="single"/>
        </w:rPr>
      </w:pPr>
      <w:r>
        <w:rPr>
          <w:u w:val="single"/>
        </w:rPr>
        <w:t>Cancellation by NIBRT</w:t>
      </w:r>
    </w:p>
    <w:p w14:paraId="2C05A13E" w14:textId="77777777" w:rsidR="00D63C61" w:rsidRDefault="00D63C61" w:rsidP="00D63C61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NIBRT reserve the right to modify course location, material or instructors, or to restrict course registration.</w:t>
      </w:r>
    </w:p>
    <w:p w14:paraId="6F0789E8" w14:textId="77777777" w:rsidR="00D63C61" w:rsidRDefault="00D63C61" w:rsidP="00D63C61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It may be necessary for reasons beyond our control to cancel a course. NIBRT will automatically register you for the following session of this course or the fee will be refunded if no session is available.</w:t>
      </w:r>
    </w:p>
    <w:p w14:paraId="0F4286F0" w14:textId="77777777" w:rsidR="00D63C61" w:rsidRDefault="00D63C61" w:rsidP="00B4085F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B4085F">
        <w:rPr>
          <w:rFonts w:eastAsia="Times New Roman"/>
        </w:rPr>
        <w:t>NIBRT are not responsible for travel or other costs incurred due to cancellation.</w:t>
      </w:r>
      <w:bookmarkStart w:id="0" w:name="_GoBack"/>
      <w:bookmarkEnd w:id="0"/>
    </w:p>
    <w:sectPr w:rsidR="00D63C61" w:rsidSect="008659EC">
      <w:headerReference w:type="first" r:id="rId12"/>
      <w:pgSz w:w="11906" w:h="16838" w:code="9"/>
      <w:pgMar w:top="1134" w:right="3572" w:bottom="1134" w:left="113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6EAF1" w14:textId="77777777" w:rsidR="004C6829" w:rsidRDefault="004C6829" w:rsidP="00B21DCC">
      <w:pPr>
        <w:spacing w:after="0" w:line="240" w:lineRule="auto"/>
      </w:pPr>
      <w:r>
        <w:separator/>
      </w:r>
    </w:p>
  </w:endnote>
  <w:endnote w:type="continuationSeparator" w:id="0">
    <w:p w14:paraId="2870315B" w14:textId="77777777" w:rsidR="004C6829" w:rsidRDefault="004C6829" w:rsidP="00B21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auto"/>
    <w:pitch w:val="variable"/>
    <w:sig w:usb0="E10002FF" w:usb1="5000ECFF" w:usb2="00000021" w:usb3="00000000" w:csb0="0000019F" w:csb1="00000000"/>
  </w:font>
  <w:font w:name="HelveticaNeueLTStd-L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F009A" w14:textId="77777777" w:rsidR="004C6829" w:rsidRDefault="004C6829" w:rsidP="00B21DCC">
      <w:pPr>
        <w:spacing w:after="0" w:line="240" w:lineRule="auto"/>
      </w:pPr>
      <w:r>
        <w:separator/>
      </w:r>
    </w:p>
  </w:footnote>
  <w:footnote w:type="continuationSeparator" w:id="0">
    <w:p w14:paraId="064C725C" w14:textId="77777777" w:rsidR="004C6829" w:rsidRDefault="004C6829" w:rsidP="00B21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5"/>
      <w:gridCol w:w="1232"/>
      <w:gridCol w:w="1708"/>
    </w:tblGrid>
    <w:tr w:rsidR="0065278B" w:rsidRPr="008D0BD1" w14:paraId="77DF26D5" w14:textId="77777777" w:rsidTr="0065278B">
      <w:tc>
        <w:tcPr>
          <w:tcW w:w="715" w:type="dxa"/>
          <w:tcBorders>
            <w:right w:val="single" w:sz="4" w:space="0" w:color="003854" w:themeColor="accent1"/>
          </w:tcBorders>
        </w:tcPr>
        <w:p w14:paraId="5B126601" w14:textId="77777777" w:rsidR="0065278B" w:rsidRPr="008D0BD1" w:rsidRDefault="00D34F02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Page</w:t>
          </w:r>
          <w:r w:rsidRPr="008D0BD1">
            <w:rPr>
              <w:sz w:val="14"/>
              <w:szCs w:val="14"/>
            </w:rPr>
            <w:t xml:space="preserve"> </w:t>
          </w:r>
          <w:r w:rsidRPr="008D0BD1">
            <w:rPr>
              <w:sz w:val="14"/>
              <w:szCs w:val="14"/>
            </w:rPr>
            <w:fldChar w:fldCharType="begin"/>
          </w:r>
          <w:r w:rsidRPr="008D0BD1">
            <w:rPr>
              <w:sz w:val="14"/>
              <w:szCs w:val="14"/>
            </w:rPr>
            <w:instrText xml:space="preserve"> PAGE   \* MERGEFORMAT </w:instrText>
          </w:r>
          <w:r w:rsidRPr="008D0BD1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4</w:t>
          </w:r>
          <w:r w:rsidRPr="008D0BD1">
            <w:rPr>
              <w:noProof/>
              <w:sz w:val="14"/>
              <w:szCs w:val="14"/>
            </w:rPr>
            <w:fldChar w:fldCharType="end"/>
          </w:r>
        </w:p>
      </w:tc>
      <w:tc>
        <w:tcPr>
          <w:tcW w:w="1232" w:type="dxa"/>
          <w:tcBorders>
            <w:left w:val="single" w:sz="4" w:space="0" w:color="003854" w:themeColor="accent1"/>
            <w:right w:val="single" w:sz="4" w:space="0" w:color="003854" w:themeColor="accent1"/>
          </w:tcBorders>
        </w:tcPr>
        <w:p w14:paraId="6BE02368" w14:textId="77777777" w:rsidR="0065278B" w:rsidRPr="008D0BD1" w:rsidRDefault="00D34F02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Document Title</w:t>
          </w:r>
        </w:p>
      </w:tc>
      <w:tc>
        <w:tcPr>
          <w:tcW w:w="1708" w:type="dxa"/>
          <w:tcBorders>
            <w:left w:val="single" w:sz="4" w:space="0" w:color="003854" w:themeColor="accent1"/>
          </w:tcBorders>
        </w:tcPr>
        <w:p w14:paraId="10BB2DF7" w14:textId="77777777" w:rsidR="0065278B" w:rsidRPr="008D0BD1" w:rsidRDefault="00D34F02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Central Bank of Ireland</w:t>
          </w:r>
        </w:p>
      </w:tc>
    </w:tr>
  </w:tbl>
  <w:p w14:paraId="46E1ABDF" w14:textId="77777777" w:rsidR="008D0BD1" w:rsidRPr="008D0BD1" w:rsidRDefault="00B4085F">
    <w:pPr>
      <w:rPr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2381"/>
      <w:gridCol w:w="1474"/>
      <w:gridCol w:w="845"/>
    </w:tblGrid>
    <w:tr w:rsidR="008D0BD1" w:rsidRPr="008D0BD1" w14:paraId="293ADB88" w14:textId="77777777" w:rsidTr="0065278B">
      <w:tc>
        <w:tcPr>
          <w:tcW w:w="5103" w:type="dxa"/>
        </w:tcPr>
        <w:p w14:paraId="2DE791DF" w14:textId="77777777" w:rsidR="008D0BD1" w:rsidRPr="008D0BD1" w:rsidRDefault="00B4085F" w:rsidP="008D0BD1">
          <w:pPr>
            <w:rPr>
              <w:sz w:val="14"/>
              <w:szCs w:val="14"/>
            </w:rPr>
          </w:pPr>
        </w:p>
      </w:tc>
      <w:tc>
        <w:tcPr>
          <w:tcW w:w="2381" w:type="dxa"/>
          <w:tcBorders>
            <w:right w:val="single" w:sz="4" w:space="0" w:color="003854" w:themeColor="accent1"/>
          </w:tcBorders>
        </w:tcPr>
        <w:p w14:paraId="27D3EE68" w14:textId="77777777" w:rsidR="008D0BD1" w:rsidRPr="008D0BD1" w:rsidRDefault="00A3651E" w:rsidP="00B74486">
          <w:pPr>
            <w:pStyle w:val="NHeader"/>
          </w:pPr>
          <w:r>
            <w:t>NIBRT</w:t>
          </w:r>
        </w:p>
      </w:tc>
      <w:tc>
        <w:tcPr>
          <w:tcW w:w="1474" w:type="dxa"/>
          <w:tcBorders>
            <w:left w:val="single" w:sz="4" w:space="0" w:color="003854" w:themeColor="accent1"/>
            <w:right w:val="single" w:sz="4" w:space="0" w:color="003854" w:themeColor="accent1"/>
          </w:tcBorders>
        </w:tcPr>
        <w:p w14:paraId="086DCFD2" w14:textId="77777777" w:rsidR="008D0BD1" w:rsidRPr="008D0BD1" w:rsidRDefault="00D34F02" w:rsidP="00F506C8">
          <w:pPr>
            <w:pStyle w:val="NHeader"/>
          </w:pPr>
          <w:r>
            <w:t>Document Title</w:t>
          </w:r>
        </w:p>
      </w:tc>
      <w:tc>
        <w:tcPr>
          <w:tcW w:w="845" w:type="dxa"/>
          <w:tcBorders>
            <w:left w:val="single" w:sz="4" w:space="0" w:color="003854" w:themeColor="accent1"/>
          </w:tcBorders>
        </w:tcPr>
        <w:p w14:paraId="77CA5C10" w14:textId="77777777" w:rsidR="008D0BD1" w:rsidRPr="008D0BD1" w:rsidRDefault="00D34F02" w:rsidP="00F506C8">
          <w:pPr>
            <w:pStyle w:val="NHeader"/>
          </w:pPr>
          <w:r>
            <w:t>Page</w:t>
          </w:r>
          <w:r w:rsidRPr="008D0BD1">
            <w:t xml:space="preserve"> </w:t>
          </w:r>
          <w:r w:rsidRPr="008D0BD1">
            <w:fldChar w:fldCharType="begin"/>
          </w:r>
          <w:r w:rsidRPr="008D0BD1">
            <w:instrText xml:space="preserve"> PAGE   \* MERGEFORMAT </w:instrText>
          </w:r>
          <w:r w:rsidRPr="008D0BD1">
            <w:fldChar w:fldCharType="separate"/>
          </w:r>
          <w:r w:rsidR="008D090F">
            <w:rPr>
              <w:noProof/>
            </w:rPr>
            <w:t>3</w:t>
          </w:r>
          <w:r w:rsidRPr="008D0BD1">
            <w:rPr>
              <w:noProof/>
            </w:rPr>
            <w:fldChar w:fldCharType="end"/>
          </w:r>
        </w:p>
      </w:tc>
    </w:tr>
  </w:tbl>
  <w:p w14:paraId="5204C4DA" w14:textId="77777777" w:rsidR="008D0BD1" w:rsidRPr="008D0BD1" w:rsidRDefault="00B4085F">
    <w:pPr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B1336" w14:textId="77777777" w:rsidR="0062454F" w:rsidRDefault="00B21DCC"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EE64E7" wp14:editId="72A1B9EC">
              <wp:simplePos x="0" y="0"/>
              <wp:positionH relativeFrom="page">
                <wp:posOffset>614045</wp:posOffset>
              </wp:positionH>
              <wp:positionV relativeFrom="page">
                <wp:posOffset>436245</wp:posOffset>
              </wp:positionV>
              <wp:extent cx="1910080" cy="1719580"/>
              <wp:effectExtent l="0" t="0" r="13970" b="1397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0080" cy="1719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EB204" w14:textId="77777777" w:rsidR="00B21DCC" w:rsidRDefault="00107180" w:rsidP="00B21DCC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58500EB" wp14:editId="0A813481">
                                <wp:extent cx="1496880" cy="1490998"/>
                                <wp:effectExtent l="0" t="0" r="8255" b="0"/>
                                <wp:docPr id="314" name="Picture 3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NIBRT Blue Ico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6880" cy="1490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EE64E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8.35pt;margin-top:34.35pt;width:150.4pt;height:135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" filled="f" stroked="f" strokeweight=".5pt">
              <v:textbox inset="0,0,0,0">
                <w:txbxContent>
                  <w:p w14:paraId="647EB204" w14:textId="77777777" w:rsidR="00B21DCC" w:rsidRDefault="00107180" w:rsidP="00B21DC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58500EB" wp14:editId="0A813481">
                          <wp:extent cx="1496880" cy="1490998"/>
                          <wp:effectExtent l="0" t="0" r="8255" b="0"/>
                          <wp:docPr id="314" name="Picture 3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NIBRT Blue Icon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6880" cy="1490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34F0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16681EE" wp14:editId="14935038">
              <wp:simplePos x="0" y="0"/>
              <wp:positionH relativeFrom="page">
                <wp:posOffset>4721860</wp:posOffset>
              </wp:positionH>
              <wp:positionV relativeFrom="page">
                <wp:posOffset>545465</wp:posOffset>
              </wp:positionV>
              <wp:extent cx="2565400" cy="1405255"/>
              <wp:effectExtent l="0" t="0" r="635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5400" cy="14052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EAACAB" w14:textId="77777777" w:rsidR="0062454F" w:rsidRDefault="00B21DCC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9C7F987" wp14:editId="27BC8085">
                                <wp:extent cx="2223140" cy="1127880"/>
                                <wp:effectExtent l="0" t="0" r="12065" b="0"/>
                                <wp:docPr id="315" name="Picture 3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NIBRT Master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23140" cy="1127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6681EE" id="Text Box 1" o:spid="_x0000_s1027" type="#_x0000_t202" style="position:absolute;margin-left:371.8pt;margin-top:42.95pt;width:202pt;height:11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" filled="f" stroked="f" strokeweight=".5pt">
              <v:textbox inset="0,0,0,0">
                <w:txbxContent>
                  <w:p w14:paraId="2DEAACAB" w14:textId="77777777" w:rsidR="0062454F" w:rsidRDefault="00B21DC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9C7F987" wp14:editId="27BC8085">
                          <wp:extent cx="2223140" cy="1127880"/>
                          <wp:effectExtent l="0" t="0" r="12065" b="0"/>
                          <wp:docPr id="315" name="Picture 3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NIBRT Master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23140" cy="1127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2381"/>
      <w:gridCol w:w="1474"/>
      <w:gridCol w:w="845"/>
    </w:tblGrid>
    <w:tr w:rsidR="006B4068" w:rsidRPr="008D0BD1" w14:paraId="01065063" w14:textId="77777777" w:rsidTr="00830615">
      <w:tc>
        <w:tcPr>
          <w:tcW w:w="5103" w:type="dxa"/>
        </w:tcPr>
        <w:p w14:paraId="75C03290" w14:textId="77777777" w:rsidR="006B4068" w:rsidRPr="008D0BD1" w:rsidRDefault="006B4068" w:rsidP="006B4068">
          <w:pPr>
            <w:rPr>
              <w:sz w:val="14"/>
              <w:szCs w:val="14"/>
            </w:rPr>
          </w:pPr>
        </w:p>
      </w:tc>
      <w:tc>
        <w:tcPr>
          <w:tcW w:w="2381" w:type="dxa"/>
          <w:tcBorders>
            <w:right w:val="single" w:sz="4" w:space="0" w:color="003854" w:themeColor="accent1"/>
          </w:tcBorders>
        </w:tcPr>
        <w:p w14:paraId="6960A410" w14:textId="77777777" w:rsidR="006B4068" w:rsidRPr="008D0BD1" w:rsidRDefault="006B4068" w:rsidP="006B4068">
          <w:pPr>
            <w:pStyle w:val="NHeader"/>
          </w:pPr>
          <w:r>
            <w:t>NIBRT</w:t>
          </w:r>
        </w:p>
      </w:tc>
      <w:tc>
        <w:tcPr>
          <w:tcW w:w="1474" w:type="dxa"/>
          <w:tcBorders>
            <w:left w:val="single" w:sz="4" w:space="0" w:color="003854" w:themeColor="accent1"/>
            <w:right w:val="single" w:sz="4" w:space="0" w:color="003854" w:themeColor="accent1"/>
          </w:tcBorders>
        </w:tcPr>
        <w:p w14:paraId="3B82ED6D" w14:textId="449327B3" w:rsidR="006B4068" w:rsidRPr="008D0BD1" w:rsidRDefault="00D63C61" w:rsidP="006B4068">
          <w:pPr>
            <w:pStyle w:val="NHeader"/>
          </w:pPr>
          <w:r>
            <w:t>Cancellation Policy</w:t>
          </w:r>
        </w:p>
      </w:tc>
      <w:tc>
        <w:tcPr>
          <w:tcW w:w="845" w:type="dxa"/>
          <w:tcBorders>
            <w:left w:val="single" w:sz="4" w:space="0" w:color="003854" w:themeColor="accent1"/>
          </w:tcBorders>
        </w:tcPr>
        <w:p w14:paraId="28DB52DA" w14:textId="77777777" w:rsidR="006B4068" w:rsidRPr="008D0BD1" w:rsidRDefault="006B4068" w:rsidP="006B4068">
          <w:pPr>
            <w:pStyle w:val="NHeader"/>
          </w:pPr>
          <w:r>
            <w:t>Page</w:t>
          </w:r>
          <w:r w:rsidRPr="008D0BD1">
            <w:t xml:space="preserve"> </w:t>
          </w:r>
          <w:r w:rsidRPr="008D0BD1">
            <w:fldChar w:fldCharType="begin"/>
          </w:r>
          <w:r w:rsidRPr="008D0BD1">
            <w:instrText xml:space="preserve"> PAGE   \* MERGEFORMAT </w:instrText>
          </w:r>
          <w:r w:rsidRPr="008D0BD1">
            <w:fldChar w:fldCharType="separate"/>
          </w:r>
          <w:r w:rsidR="008D090F">
            <w:rPr>
              <w:noProof/>
            </w:rPr>
            <w:t>2</w:t>
          </w:r>
          <w:r w:rsidRPr="008D0BD1">
            <w:rPr>
              <w:noProof/>
            </w:rPr>
            <w:fldChar w:fldCharType="end"/>
          </w:r>
        </w:p>
      </w:tc>
    </w:tr>
  </w:tbl>
  <w:p w14:paraId="6A469B9C" w14:textId="77777777" w:rsidR="006B4068" w:rsidRPr="008D0BD1" w:rsidRDefault="006B4068" w:rsidP="006B4068">
    <w:pPr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A0CC9"/>
    <w:multiLevelType w:val="hybridMultilevel"/>
    <w:tmpl w:val="33EA03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F465A"/>
    <w:multiLevelType w:val="multilevel"/>
    <w:tmpl w:val="6A0E02A2"/>
    <w:lvl w:ilvl="0">
      <w:start w:val="1"/>
      <w:numFmt w:val="bullet"/>
      <w:pStyle w:val="NBullets"/>
      <w:lvlText w:val=""/>
      <w:lvlJc w:val="left"/>
      <w:pPr>
        <w:ind w:left="284" w:hanging="284"/>
      </w:pPr>
      <w:rPr>
        <w:rFonts w:ascii="Wingdings" w:hAnsi="Wingdings" w:hint="default"/>
        <w:color w:val="ACD8F3" w:themeColor="accent2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ACD8F3" w:themeColor="accent2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color w:val="ACD8F3" w:themeColor="accent2"/>
      </w:rPr>
    </w:lvl>
    <w:lvl w:ilvl="3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CD8F3" w:themeColor="accent2"/>
      </w:rPr>
    </w:lvl>
    <w:lvl w:ilvl="4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420" w:firstLine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704" w:firstLine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88" w:firstLine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72" w:firstLine="284"/>
      </w:pPr>
      <w:rPr>
        <w:rFonts w:ascii="Wingdings" w:hAnsi="Wingdings" w:hint="default"/>
      </w:rPr>
    </w:lvl>
  </w:abstractNum>
  <w:abstractNum w:abstractNumId="2" w15:restartNumberingAfterBreak="0">
    <w:nsid w:val="46A865C4"/>
    <w:multiLevelType w:val="hybridMultilevel"/>
    <w:tmpl w:val="AF40DE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708B2"/>
    <w:multiLevelType w:val="hybridMultilevel"/>
    <w:tmpl w:val="8932C4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E4"/>
    <w:rsid w:val="00003008"/>
    <w:rsid w:val="00044E16"/>
    <w:rsid w:val="000775DD"/>
    <w:rsid w:val="00107180"/>
    <w:rsid w:val="00142588"/>
    <w:rsid w:val="002E1A38"/>
    <w:rsid w:val="00335358"/>
    <w:rsid w:val="00367A0E"/>
    <w:rsid w:val="00372F70"/>
    <w:rsid w:val="004665D9"/>
    <w:rsid w:val="004850C1"/>
    <w:rsid w:val="004922E4"/>
    <w:rsid w:val="004C6829"/>
    <w:rsid w:val="0058061C"/>
    <w:rsid w:val="00640912"/>
    <w:rsid w:val="006B229A"/>
    <w:rsid w:val="006B4068"/>
    <w:rsid w:val="006F7C82"/>
    <w:rsid w:val="00755B63"/>
    <w:rsid w:val="00762DB7"/>
    <w:rsid w:val="007849AC"/>
    <w:rsid w:val="008C00A8"/>
    <w:rsid w:val="008D090F"/>
    <w:rsid w:val="008E574C"/>
    <w:rsid w:val="00974660"/>
    <w:rsid w:val="009D702D"/>
    <w:rsid w:val="00A3651E"/>
    <w:rsid w:val="00AD173E"/>
    <w:rsid w:val="00AF0D32"/>
    <w:rsid w:val="00AF6EB9"/>
    <w:rsid w:val="00B1389D"/>
    <w:rsid w:val="00B21DCC"/>
    <w:rsid w:val="00B35EE0"/>
    <w:rsid w:val="00B4085F"/>
    <w:rsid w:val="00BB0FD8"/>
    <w:rsid w:val="00C101A5"/>
    <w:rsid w:val="00D34F02"/>
    <w:rsid w:val="00D405ED"/>
    <w:rsid w:val="00D63C61"/>
    <w:rsid w:val="00DF3925"/>
    <w:rsid w:val="00F5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E4F4FD"/>
  <w15:chartTrackingRefBased/>
  <w15:docId w15:val="{330C11A0-3D4F-4CBD-AB6C-45E3E208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2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CoverTitle">
    <w:name w:val="N_Cover Title"/>
    <w:basedOn w:val="Normal"/>
    <w:qFormat/>
    <w:rsid w:val="00755B63"/>
    <w:pPr>
      <w:spacing w:line="276" w:lineRule="auto"/>
    </w:pPr>
    <w:rPr>
      <w:b/>
      <w:color w:val="00638A" w:themeColor="text2"/>
      <w:sz w:val="62"/>
      <w:szCs w:val="54"/>
    </w:rPr>
  </w:style>
  <w:style w:type="paragraph" w:customStyle="1" w:styleId="NCoverSubtitle">
    <w:name w:val="N_Cover Subtitle"/>
    <w:basedOn w:val="Normal"/>
    <w:qFormat/>
    <w:rsid w:val="00755B63"/>
    <w:pPr>
      <w:spacing w:line="276" w:lineRule="auto"/>
    </w:pPr>
    <w:rPr>
      <w:rFonts w:ascii="Lato Light" w:hAnsi="Lato Light"/>
      <w:color w:val="00638A" w:themeColor="text2"/>
      <w:sz w:val="50"/>
      <w:szCs w:val="54"/>
    </w:rPr>
  </w:style>
  <w:style w:type="table" w:styleId="TableGrid">
    <w:name w:val="Table Grid"/>
    <w:basedOn w:val="TableNormal"/>
    <w:uiPriority w:val="39"/>
    <w:rsid w:val="00B21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BodyCopy">
    <w:name w:val="N_Body Copy"/>
    <w:basedOn w:val="Normal"/>
    <w:qFormat/>
    <w:rsid w:val="00B21DCC"/>
    <w:pPr>
      <w:spacing w:after="170" w:line="276" w:lineRule="auto"/>
    </w:pPr>
    <w:rPr>
      <w:sz w:val="20"/>
      <w:szCs w:val="19"/>
    </w:rPr>
  </w:style>
  <w:style w:type="paragraph" w:customStyle="1" w:styleId="NIntroPara">
    <w:name w:val="N_Intro Para"/>
    <w:basedOn w:val="Normal"/>
    <w:qFormat/>
    <w:rsid w:val="00B21DCC"/>
    <w:pPr>
      <w:spacing w:after="170" w:line="276" w:lineRule="auto"/>
    </w:pPr>
    <w:rPr>
      <w:color w:val="003854" w:themeColor="accent1"/>
      <w:sz w:val="32"/>
      <w:szCs w:val="26"/>
    </w:rPr>
  </w:style>
  <w:style w:type="paragraph" w:customStyle="1" w:styleId="NBullets">
    <w:name w:val="N_Bullets"/>
    <w:basedOn w:val="NBodyCopy"/>
    <w:qFormat/>
    <w:rsid w:val="00B21DCC"/>
    <w:pPr>
      <w:numPr>
        <w:numId w:val="1"/>
      </w:numPr>
      <w:tabs>
        <w:tab w:val="left" w:pos="284"/>
      </w:tabs>
      <w:spacing w:after="113"/>
    </w:pPr>
  </w:style>
  <w:style w:type="paragraph" w:customStyle="1" w:styleId="NWhiteTextinPullout">
    <w:name w:val="N_White Text in Pull out"/>
    <w:basedOn w:val="NBodyCopy"/>
    <w:qFormat/>
    <w:rsid w:val="006B229A"/>
    <w:rPr>
      <w:color w:val="FFFFFF" w:themeColor="background1"/>
      <w:sz w:val="24"/>
      <w:szCs w:val="20"/>
    </w:rPr>
  </w:style>
  <w:style w:type="paragraph" w:customStyle="1" w:styleId="NTableTitle">
    <w:name w:val="N_Table Title"/>
    <w:basedOn w:val="NBodyCopy"/>
    <w:qFormat/>
    <w:rsid w:val="006B229A"/>
    <w:rPr>
      <w:color w:val="3397B9" w:themeColor="accent4"/>
      <w:sz w:val="22"/>
      <w:szCs w:val="20"/>
    </w:rPr>
  </w:style>
  <w:style w:type="character" w:customStyle="1" w:styleId="NTableTitle0">
    <w:name w:val="N_Table Title |"/>
    <w:basedOn w:val="DefaultParagraphFont"/>
    <w:uiPriority w:val="1"/>
    <w:qFormat/>
    <w:rsid w:val="00B21DCC"/>
    <w:rPr>
      <w:color w:val="E45620" w:themeColor="accent3"/>
    </w:rPr>
  </w:style>
  <w:style w:type="table" w:customStyle="1" w:styleId="NTable">
    <w:name w:val="N_Table"/>
    <w:basedOn w:val="TableNormal"/>
    <w:uiPriority w:val="99"/>
    <w:rsid w:val="00335358"/>
    <w:pPr>
      <w:spacing w:after="0" w:line="240" w:lineRule="auto"/>
    </w:pPr>
    <w:rPr>
      <w:sz w:val="20"/>
    </w:rPr>
    <w:tblPr>
      <w:tblStyleRowBandSize w:val="1"/>
      <w:tblBorders>
        <w:top w:val="single" w:sz="4" w:space="0" w:color="003854" w:themeColor="accent1"/>
        <w:left w:val="single" w:sz="4" w:space="0" w:color="003854" w:themeColor="accent1"/>
        <w:bottom w:val="single" w:sz="4" w:space="0" w:color="003854" w:themeColor="accent1"/>
        <w:right w:val="single" w:sz="4" w:space="0" w:color="003854" w:themeColor="accent1"/>
        <w:insideH w:val="single" w:sz="4" w:space="0" w:color="003854" w:themeColor="accent1"/>
        <w:insideV w:val="single" w:sz="4" w:space="0" w:color="003854" w:themeColor="accent1"/>
      </w:tblBorders>
      <w:tblCellMar>
        <w:top w:w="113" w:type="dxa"/>
        <w:left w:w="170" w:type="dxa"/>
        <w:bottom w:w="113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caps w:val="0"/>
        <w:smallCaps w:val="0"/>
        <w:color w:val="FFFFFF" w:themeColor="background1"/>
        <w:sz w:val="22"/>
      </w:rPr>
      <w:tblPr/>
      <w:tcPr>
        <w:shd w:val="clear" w:color="auto" w:fill="00638A" w:themeFill="text2"/>
      </w:tcPr>
    </w:tblStylePr>
    <w:tblStylePr w:type="lastRow">
      <w:rPr>
        <w:rFonts w:asciiTheme="minorHAnsi" w:hAnsiTheme="minorHAnsi"/>
      </w:rPr>
    </w:tblStylePr>
    <w:tblStylePr w:type="firstCol">
      <w:rPr>
        <w:rFonts w:asciiTheme="minorHAnsi" w:hAnsiTheme="minorHAnsi"/>
        <w:b w:val="0"/>
        <w:color w:val="003854" w:themeColor="accent1"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customStyle="1" w:styleId="NHeading">
    <w:name w:val="N_Heading"/>
    <w:basedOn w:val="Normal"/>
    <w:qFormat/>
    <w:rsid w:val="00AF0D32"/>
    <w:pPr>
      <w:spacing w:after="0" w:line="276" w:lineRule="auto"/>
      <w:ind w:left="851" w:hanging="851"/>
    </w:pPr>
    <w:rPr>
      <w:color w:val="00638A" w:themeColor="text2"/>
      <w:sz w:val="72"/>
      <w:szCs w:val="88"/>
    </w:rPr>
  </w:style>
  <w:style w:type="character" w:customStyle="1" w:styleId="NHeadingNumbers">
    <w:name w:val="N_Heading_Numbers"/>
    <w:basedOn w:val="DefaultParagraphFont"/>
    <w:uiPriority w:val="1"/>
    <w:qFormat/>
    <w:rsid w:val="00AF0D32"/>
    <w:rPr>
      <w:color w:val="00638A" w:themeColor="text2"/>
    </w:rPr>
  </w:style>
  <w:style w:type="paragraph" w:customStyle="1" w:styleId="NQuoteHeadingforPullout">
    <w:name w:val="N_Quote_Heading for Pull out"/>
    <w:basedOn w:val="Normal"/>
    <w:qFormat/>
    <w:rsid w:val="000775DD"/>
    <w:pPr>
      <w:spacing w:after="120" w:line="360" w:lineRule="exact"/>
    </w:pPr>
    <w:rPr>
      <w:rFonts w:asciiTheme="majorHAnsi" w:hAnsiTheme="majorHAnsi"/>
      <w:b/>
      <w:color w:val="FFFFFF" w:themeColor="background1"/>
      <w:sz w:val="32"/>
      <w:szCs w:val="32"/>
    </w:rPr>
  </w:style>
  <w:style w:type="paragraph" w:customStyle="1" w:styleId="NQuoteTextforPullout">
    <w:name w:val="N_Quote_Text for Pull out"/>
    <w:basedOn w:val="Normal"/>
    <w:qFormat/>
    <w:rsid w:val="000775DD"/>
    <w:pPr>
      <w:spacing w:after="120" w:line="360" w:lineRule="exact"/>
    </w:pPr>
    <w:rPr>
      <w:color w:val="ACD8F3" w:themeColor="accent2"/>
      <w:sz w:val="28"/>
      <w:szCs w:val="28"/>
    </w:rPr>
  </w:style>
  <w:style w:type="paragraph" w:customStyle="1" w:styleId="NChartTitle">
    <w:name w:val="N_Chart Title"/>
    <w:basedOn w:val="NTableTitle"/>
    <w:qFormat/>
    <w:rsid w:val="00B21DCC"/>
    <w:rPr>
      <w:color w:val="003854" w:themeColor="accent1"/>
      <w:sz w:val="16"/>
      <w:szCs w:val="16"/>
    </w:rPr>
  </w:style>
  <w:style w:type="character" w:customStyle="1" w:styleId="NFigureTitle">
    <w:name w:val="N_Figure Title |"/>
    <w:basedOn w:val="NTableTitle0"/>
    <w:uiPriority w:val="1"/>
    <w:qFormat/>
    <w:rsid w:val="00B21DCC"/>
    <w:rPr>
      <w:color w:val="ACD8F3" w:themeColor="accent2"/>
    </w:rPr>
  </w:style>
  <w:style w:type="paragraph" w:customStyle="1" w:styleId="NContactInfo">
    <w:name w:val="N_Contact Info"/>
    <w:basedOn w:val="Normal"/>
    <w:qFormat/>
    <w:rsid w:val="004665D9"/>
    <w:pPr>
      <w:widowControl w:val="0"/>
      <w:suppressAutoHyphens/>
      <w:autoSpaceDE w:val="0"/>
      <w:autoSpaceDN w:val="0"/>
      <w:adjustRightInd w:val="0"/>
      <w:spacing w:after="227" w:line="276" w:lineRule="auto"/>
      <w:textAlignment w:val="center"/>
    </w:pPr>
    <w:rPr>
      <w:rFonts w:asciiTheme="majorHAnsi" w:eastAsia="Times New Roman" w:hAnsiTheme="majorHAnsi" w:cs="HelveticaNeueLTStd-Lt"/>
      <w:color w:val="003854" w:themeColor="accent1"/>
      <w:sz w:val="20"/>
      <w:szCs w:val="20"/>
      <w:lang w:val="en-GB"/>
    </w:rPr>
  </w:style>
  <w:style w:type="paragraph" w:customStyle="1" w:styleId="NHeader">
    <w:name w:val="N_Header"/>
    <w:basedOn w:val="Normal"/>
    <w:qFormat/>
    <w:rsid w:val="00F506C8"/>
    <w:pPr>
      <w:tabs>
        <w:tab w:val="center" w:pos="4513"/>
        <w:tab w:val="right" w:pos="9026"/>
      </w:tabs>
      <w:spacing w:after="0" w:line="240" w:lineRule="auto"/>
      <w:jc w:val="right"/>
    </w:pPr>
    <w:rPr>
      <w:color w:val="003854" w:themeColor="accent1"/>
      <w:sz w:val="14"/>
      <w:szCs w:val="14"/>
    </w:rPr>
  </w:style>
  <w:style w:type="paragraph" w:customStyle="1" w:styleId="NSubhead">
    <w:name w:val="N_Subhead"/>
    <w:basedOn w:val="NBodyCopy"/>
    <w:qFormat/>
    <w:rsid w:val="000775DD"/>
    <w:pPr>
      <w:spacing w:before="113" w:after="57"/>
    </w:pPr>
    <w:rPr>
      <w:b/>
      <w:color w:val="003854" w:themeColor="accent1"/>
      <w:sz w:val="22"/>
      <w:szCs w:val="24"/>
    </w:rPr>
  </w:style>
  <w:style w:type="paragraph" w:customStyle="1" w:styleId="NQuotePulloutforMargin">
    <w:name w:val="N_Quote_Pull out for Margin"/>
    <w:basedOn w:val="Normal"/>
    <w:qFormat/>
    <w:rsid w:val="00F506C8"/>
    <w:pPr>
      <w:spacing w:after="147" w:line="380" w:lineRule="exact"/>
    </w:pPr>
    <w:rPr>
      <w:i/>
      <w:color w:val="003854" w:themeColor="accent1"/>
      <w:sz w:val="28"/>
      <w:szCs w:val="28"/>
    </w:rPr>
  </w:style>
  <w:style w:type="paragraph" w:customStyle="1" w:styleId="NQuotePulloutforMarginOrange">
    <w:name w:val="N_Quote_Pull out for Margin_Orange"/>
    <w:basedOn w:val="Normal"/>
    <w:qFormat/>
    <w:rsid w:val="00F506C8"/>
    <w:rPr>
      <w:i/>
      <w:color w:val="E45620" w:themeColor="accent3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21D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DCC"/>
  </w:style>
  <w:style w:type="paragraph" w:styleId="ListParagraph">
    <w:name w:val="List Paragraph"/>
    <w:basedOn w:val="Normal"/>
    <w:uiPriority w:val="34"/>
    <w:qFormat/>
    <w:rsid w:val="00D63C6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NIBRT_MasterColours_2019">
      <a:dk1>
        <a:sysClr val="windowText" lastClr="000000"/>
      </a:dk1>
      <a:lt1>
        <a:sysClr val="window" lastClr="FFFFFF"/>
      </a:lt1>
      <a:dk2>
        <a:srgbClr val="00638A"/>
      </a:dk2>
      <a:lt2>
        <a:srgbClr val="00B2E9"/>
      </a:lt2>
      <a:accent1>
        <a:srgbClr val="003854"/>
      </a:accent1>
      <a:accent2>
        <a:srgbClr val="ACD8F3"/>
      </a:accent2>
      <a:accent3>
        <a:srgbClr val="E45620"/>
      </a:accent3>
      <a:accent4>
        <a:srgbClr val="3397B9"/>
      </a:accent4>
      <a:accent5>
        <a:srgbClr val="17B2AE"/>
      </a:accent5>
      <a:accent6>
        <a:srgbClr val="BAD1DC"/>
      </a:accent6>
      <a:hlink>
        <a:srgbClr val="0563C1"/>
      </a:hlink>
      <a:folHlink>
        <a:srgbClr val="954F72"/>
      </a:folHlink>
    </a:clrScheme>
    <a:fontScheme name="NIBRT_MasterFonts_2019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9A810C4A</Template>
  <TotalTime>2</TotalTime>
  <Pages>2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ValerieHaslam</dc:creator>
  <cp:keywords/>
  <dc:description/>
  <cp:lastModifiedBy>Alison Quinn</cp:lastModifiedBy>
  <cp:revision>2</cp:revision>
  <dcterms:created xsi:type="dcterms:W3CDTF">2020-02-26T12:08:00Z</dcterms:created>
  <dcterms:modified xsi:type="dcterms:W3CDTF">2020-02-26T12:08:00Z</dcterms:modified>
</cp:coreProperties>
</file>